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45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8"/>
        <w:gridCol w:w="1314"/>
      </w:tblGrid>
      <w:tr w:rsidR="00CC0BE1" w14:paraId="0F571628" w14:textId="5AC2907F" w:rsidTr="00CF6D94">
        <w:trPr>
          <w:trHeight w:hRule="exact" w:val="554"/>
        </w:trPr>
        <w:tc>
          <w:tcPr>
            <w:tcW w:w="9138" w:type="dxa"/>
          </w:tcPr>
          <w:p w14:paraId="2E8A6BD2" w14:textId="15D2DF2F" w:rsidR="00CC0BE1" w:rsidRDefault="00FD018C" w:rsidP="00F52239">
            <w:pPr>
              <w:pStyle w:val="Heading1"/>
              <w:outlineLvl w:val="0"/>
            </w:pPr>
            <w:r>
              <w:t>Business Fellows</w:t>
            </w:r>
            <w:r w:rsidR="001105D4">
              <w:t>'</w:t>
            </w:r>
            <w:r>
              <w:t xml:space="preserve"> Network</w:t>
            </w:r>
            <w:r w:rsidR="00CF6D94">
              <w:t xml:space="preserve"> </w:t>
            </w:r>
            <w:r w:rsidR="00E70EC7">
              <w:t xml:space="preserve">Assessment </w:t>
            </w:r>
            <w:proofErr w:type="spellStart"/>
            <w:r w:rsidR="00E70EC7">
              <w:t>Creitera</w:t>
            </w:r>
            <w:proofErr w:type="spellEnd"/>
          </w:p>
        </w:tc>
        <w:tc>
          <w:tcPr>
            <w:tcW w:w="1314" w:type="dxa"/>
          </w:tcPr>
          <w:p w14:paraId="752E43E1" w14:textId="77777777" w:rsidR="00CC0BE1" w:rsidRDefault="00CC0BE1" w:rsidP="00F52239">
            <w:pPr>
              <w:pStyle w:val="Heading1"/>
              <w:outlineLvl w:val="0"/>
            </w:pPr>
          </w:p>
        </w:tc>
      </w:tr>
    </w:tbl>
    <w:p w14:paraId="0156BE06" w14:textId="1C5ED175" w:rsidR="004D445B" w:rsidRDefault="004D445B" w:rsidP="008C21CB"/>
    <w:p w14:paraId="2B2568E0" w14:textId="482E21D9" w:rsidR="00FD018C" w:rsidRDefault="00FD018C" w:rsidP="00FD018C">
      <w:pPr>
        <w:pStyle w:val="Heading2"/>
      </w:pPr>
      <w:r>
        <w:t>Introduction</w:t>
      </w:r>
    </w:p>
    <w:p w14:paraId="2CD55707" w14:textId="4B8CE49D" w:rsidR="00FD018C" w:rsidRDefault="00FD018C" w:rsidP="00FD018C">
      <w:pPr>
        <w:pStyle w:val="BodyText"/>
        <w:rPr>
          <w:rStyle w:val="normaltextrun"/>
          <w:rFonts w:ascii="Calibri" w:hAnsi="Calibri" w:cs="Calibri"/>
          <w:color w:val="000000"/>
          <w:sz w:val="22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z w:val="22"/>
          <w:shd w:val="clear" w:color="auto" w:fill="FFFFFF"/>
        </w:rPr>
        <w:t>We welcome applications from knowledge exchange experts at all stages of their career and across all the domain areas we support</w:t>
      </w:r>
      <w:r w:rsidR="00CF6D94">
        <w:rPr>
          <w:rStyle w:val="normaltextrun"/>
          <w:rFonts w:ascii="Calibri" w:hAnsi="Calibri" w:cs="Calibri"/>
          <w:color w:val="000000"/>
          <w:sz w:val="22"/>
          <w:shd w:val="clear" w:color="auto" w:fill="FFFFFF"/>
        </w:rPr>
        <w:t xml:space="preserve"> to join our Business Fellows’ Network (BFN)</w:t>
      </w:r>
      <w:r>
        <w:rPr>
          <w:rStyle w:val="normaltextrun"/>
          <w:rFonts w:ascii="Calibri" w:hAnsi="Calibri" w:cs="Calibri"/>
          <w:color w:val="000000"/>
          <w:sz w:val="22"/>
          <w:shd w:val="clear" w:color="auto" w:fill="FFFFFF"/>
        </w:rPr>
        <w:t>. To ensure openness in how we score applicants to make decisions on who to invite for a discussion about the role, we’re setting out the points system used to qualify the application questions below.</w:t>
      </w:r>
    </w:p>
    <w:p w14:paraId="3DC4435C" w14:textId="66DB1B18" w:rsidR="00DC0D6F" w:rsidRPr="00DC0D6F" w:rsidRDefault="00DC0D6F" w:rsidP="00DC0D6F">
      <w:pPr>
        <w:pStyle w:val="Heading2"/>
        <w:rPr>
          <w:rStyle w:val="normaltextrun"/>
        </w:rPr>
      </w:pPr>
      <w:r>
        <w:t>Applicant Information</w:t>
      </w:r>
    </w:p>
    <w:tbl>
      <w:tblPr>
        <w:tblStyle w:val="TableGrid"/>
        <w:tblW w:w="97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2"/>
        <w:gridCol w:w="6569"/>
      </w:tblGrid>
      <w:tr w:rsidR="00DC0D6F" w14:paraId="0F20EE57" w14:textId="77777777" w:rsidTr="00DC0D6F">
        <w:trPr>
          <w:trHeight w:val="413"/>
        </w:trPr>
        <w:tc>
          <w:tcPr>
            <w:tcW w:w="3192" w:type="dxa"/>
          </w:tcPr>
          <w:p w14:paraId="4598BAB4" w14:textId="77777777" w:rsidR="00DC0D6F" w:rsidRDefault="00DC0D6F" w:rsidP="001913BA">
            <w:pPr>
              <w:pStyle w:val="Details"/>
            </w:pPr>
            <w:r>
              <w:t>Applicant Name:</w:t>
            </w:r>
          </w:p>
        </w:tc>
        <w:tc>
          <w:tcPr>
            <w:tcW w:w="6569" w:type="dxa"/>
          </w:tcPr>
          <w:p w14:paraId="0F3F6C0D" w14:textId="77777777" w:rsidR="00DC0D6F" w:rsidRDefault="00DC0D6F" w:rsidP="001913BA">
            <w:r>
              <w:t>[Text]</w:t>
            </w:r>
          </w:p>
        </w:tc>
      </w:tr>
      <w:tr w:rsidR="00DC0D6F" w14:paraId="3CDD3F85" w14:textId="77777777" w:rsidTr="00DC0D6F">
        <w:trPr>
          <w:trHeight w:val="413"/>
        </w:trPr>
        <w:tc>
          <w:tcPr>
            <w:tcW w:w="3192" w:type="dxa"/>
          </w:tcPr>
          <w:p w14:paraId="7D643B3F" w14:textId="77777777" w:rsidR="00DC0D6F" w:rsidRDefault="00DC0D6F" w:rsidP="001913BA">
            <w:pPr>
              <w:pStyle w:val="Details"/>
            </w:pPr>
            <w:r>
              <w:t>Applicant Job Title:</w:t>
            </w:r>
          </w:p>
        </w:tc>
        <w:tc>
          <w:tcPr>
            <w:tcW w:w="6569" w:type="dxa"/>
          </w:tcPr>
          <w:p w14:paraId="0941D035" w14:textId="77777777" w:rsidR="00DC0D6F" w:rsidRDefault="00DC0D6F" w:rsidP="001913BA">
            <w:r>
              <w:t>[Text]</w:t>
            </w:r>
          </w:p>
        </w:tc>
      </w:tr>
      <w:tr w:rsidR="00DC0D6F" w14:paraId="6CBF7873" w14:textId="77777777" w:rsidTr="00DC0D6F">
        <w:trPr>
          <w:trHeight w:val="413"/>
        </w:trPr>
        <w:tc>
          <w:tcPr>
            <w:tcW w:w="3192" w:type="dxa"/>
          </w:tcPr>
          <w:p w14:paraId="0EDAA8FC" w14:textId="77777777" w:rsidR="00DC0D6F" w:rsidRDefault="00DC0D6F" w:rsidP="001913BA">
            <w:pPr>
              <w:pStyle w:val="Details"/>
            </w:pPr>
            <w:r>
              <w:t>Applicant Email Address:</w:t>
            </w:r>
          </w:p>
        </w:tc>
        <w:tc>
          <w:tcPr>
            <w:tcW w:w="6569" w:type="dxa"/>
          </w:tcPr>
          <w:p w14:paraId="759192F3" w14:textId="77777777" w:rsidR="00DC0D6F" w:rsidRDefault="00DC0D6F" w:rsidP="001913BA">
            <w:r>
              <w:t>[Text]</w:t>
            </w:r>
          </w:p>
        </w:tc>
      </w:tr>
      <w:tr w:rsidR="00DC0D6F" w14:paraId="7D1B149E" w14:textId="77777777" w:rsidTr="00DC0D6F">
        <w:trPr>
          <w:trHeight w:val="413"/>
        </w:trPr>
        <w:tc>
          <w:tcPr>
            <w:tcW w:w="3192" w:type="dxa"/>
          </w:tcPr>
          <w:p w14:paraId="087CBD81" w14:textId="77777777" w:rsidR="00DC0D6F" w:rsidRDefault="00DC0D6F" w:rsidP="001913BA">
            <w:pPr>
              <w:pStyle w:val="Details"/>
            </w:pPr>
            <w:r>
              <w:t>Applicant Phone Number:</w:t>
            </w:r>
          </w:p>
        </w:tc>
        <w:tc>
          <w:tcPr>
            <w:tcW w:w="6569" w:type="dxa"/>
          </w:tcPr>
          <w:p w14:paraId="347EBCBB" w14:textId="77777777" w:rsidR="00DC0D6F" w:rsidRDefault="00DC0D6F" w:rsidP="001913BA">
            <w:r>
              <w:t>[Text]</w:t>
            </w:r>
          </w:p>
        </w:tc>
      </w:tr>
      <w:tr w:rsidR="00DC0D6F" w14:paraId="62FFD7AE" w14:textId="77777777" w:rsidTr="00DC0D6F">
        <w:trPr>
          <w:trHeight w:val="413"/>
        </w:trPr>
        <w:tc>
          <w:tcPr>
            <w:tcW w:w="3192" w:type="dxa"/>
          </w:tcPr>
          <w:p w14:paraId="12F2E491" w14:textId="77777777" w:rsidR="00DC0D6F" w:rsidRDefault="00DC0D6F" w:rsidP="001913BA">
            <w:pPr>
              <w:pStyle w:val="Details"/>
            </w:pPr>
            <w:r>
              <w:t>University Name:</w:t>
            </w:r>
          </w:p>
        </w:tc>
        <w:tc>
          <w:tcPr>
            <w:tcW w:w="6569" w:type="dxa"/>
          </w:tcPr>
          <w:p w14:paraId="0B374933" w14:textId="77777777" w:rsidR="00DC0D6F" w:rsidRDefault="00DC0D6F" w:rsidP="001913BA">
            <w:r>
              <w:t>[Text]</w:t>
            </w:r>
          </w:p>
        </w:tc>
      </w:tr>
      <w:tr w:rsidR="00DC0D6F" w14:paraId="737E1638" w14:textId="77777777" w:rsidTr="00DC0D6F">
        <w:trPr>
          <w:trHeight w:val="413"/>
        </w:trPr>
        <w:tc>
          <w:tcPr>
            <w:tcW w:w="3192" w:type="dxa"/>
          </w:tcPr>
          <w:p w14:paraId="0C022A39" w14:textId="64227D9A" w:rsidR="00DC0D6F" w:rsidRDefault="002E1BA2" w:rsidP="001913BA">
            <w:pPr>
              <w:pStyle w:val="Details"/>
            </w:pPr>
            <w:r>
              <w:t>Your a</w:t>
            </w:r>
            <w:r w:rsidR="00DC0D6F">
              <w:t xml:space="preserve">reas of </w:t>
            </w:r>
            <w:r>
              <w:t>i</w:t>
            </w:r>
            <w:r w:rsidR="00DC0D6F">
              <w:t>nterest (delete as appropriate leaving a maximum of two):</w:t>
            </w:r>
          </w:p>
        </w:tc>
        <w:tc>
          <w:tcPr>
            <w:tcW w:w="6569" w:type="dxa"/>
          </w:tcPr>
          <w:p w14:paraId="4A1A716C" w14:textId="310C478F" w:rsidR="00DC0D6F" w:rsidRDefault="00DC0D6F" w:rsidP="001913BA">
            <w:r>
              <w:t>[Applied Data and Digital Technologies], [Built Environment], [Human Centred Design], [Modelling and Appraisal], [New Mobility Technologies] and [Global Partnerships]</w:t>
            </w:r>
          </w:p>
        </w:tc>
      </w:tr>
    </w:tbl>
    <w:p w14:paraId="152D599E" w14:textId="77777777" w:rsidR="00DC0D6F" w:rsidRPr="00FD018C" w:rsidRDefault="00DC0D6F" w:rsidP="00FD018C">
      <w:pPr>
        <w:pStyle w:val="BodyText"/>
      </w:pPr>
    </w:p>
    <w:p w14:paraId="77346CB9" w14:textId="4702A2B8" w:rsidR="00F61976" w:rsidRDefault="00DC0D6F" w:rsidP="00F61976">
      <w:pPr>
        <w:pStyle w:val="Heading2"/>
      </w:pPr>
      <w:r>
        <w:t xml:space="preserve">Q1) </w:t>
      </w:r>
      <w:r w:rsidR="001105D4">
        <w:t>What is your motivation to</w:t>
      </w:r>
      <w:r>
        <w:t xml:space="preserve"> join the </w:t>
      </w:r>
      <w:r w:rsidR="001105D4">
        <w:t>BFN</w:t>
      </w:r>
      <w:r>
        <w:t>?</w:t>
      </w:r>
      <w:r w:rsidR="001105D4">
        <w:t xml:space="preserve"> (100 words max)</w:t>
      </w:r>
    </w:p>
    <w:p w14:paraId="4B293D2B" w14:textId="55A94971" w:rsidR="001105D4" w:rsidRPr="001105D4" w:rsidRDefault="001105D4" w:rsidP="001105D4">
      <w:pPr>
        <w:pStyle w:val="BodyText"/>
      </w:pPr>
      <w:r>
        <w:t>Add text here:</w:t>
      </w:r>
    </w:p>
    <w:p w14:paraId="0A4966CD" w14:textId="6F18FD75" w:rsidR="00FD018C" w:rsidRDefault="001105D4" w:rsidP="00FD018C">
      <w:pPr>
        <w:pStyle w:val="Heading2"/>
      </w:pPr>
      <w:r>
        <w:t>Q2) Why are you best placed to represent your university? (250 words max)</w:t>
      </w:r>
    </w:p>
    <w:p w14:paraId="2F60F149" w14:textId="2751C71F" w:rsidR="00FD018C" w:rsidRDefault="00FD018C" w:rsidP="00F61976">
      <w:pPr>
        <w:pStyle w:val="BodyText"/>
      </w:pPr>
      <w:r>
        <w:t>Add text here</w:t>
      </w:r>
    </w:p>
    <w:p w14:paraId="2D1E971B" w14:textId="181634A7" w:rsidR="00FD018C" w:rsidRDefault="001105D4" w:rsidP="00FD018C">
      <w:pPr>
        <w:pStyle w:val="Heading2"/>
      </w:pPr>
      <w:r>
        <w:lastRenderedPageBreak/>
        <w:t>Q3) Please give details of the most relevant networks that you are currently involved with. (250 words max)</w:t>
      </w:r>
    </w:p>
    <w:p w14:paraId="3DEEE239" w14:textId="5894CB73" w:rsidR="00FD018C" w:rsidRDefault="00FD018C" w:rsidP="00F61976">
      <w:pPr>
        <w:pStyle w:val="BodyText"/>
      </w:pPr>
      <w:r>
        <w:t>Add text here</w:t>
      </w:r>
      <w:r w:rsidR="001105D4">
        <w:t xml:space="preserve"> </w:t>
      </w:r>
    </w:p>
    <w:p w14:paraId="5F5B234C" w14:textId="1A0F33CD" w:rsidR="00FD018C" w:rsidRDefault="001105D4" w:rsidP="00FD018C">
      <w:pPr>
        <w:pStyle w:val="Heading2"/>
      </w:pPr>
      <w:r>
        <w:t xml:space="preserve">Q4) Briefly describe two collaborations or projects </w:t>
      </w:r>
      <w:r w:rsidR="0032716F">
        <w:t>i</w:t>
      </w:r>
      <w:r>
        <w:t>n our domain areas that you or your colleagues are currently working on at your university. (750 words max)</w:t>
      </w:r>
    </w:p>
    <w:p w14:paraId="46660F46" w14:textId="44A22942" w:rsidR="00FD018C" w:rsidRPr="00F61976" w:rsidRDefault="00FD018C" w:rsidP="00FD018C">
      <w:pPr>
        <w:pStyle w:val="BodyText"/>
      </w:pPr>
      <w:r>
        <w:t>Add text here</w:t>
      </w:r>
      <w:r w:rsidR="001105D4">
        <w:t xml:space="preserve"> </w:t>
      </w:r>
    </w:p>
    <w:p w14:paraId="634CD386" w14:textId="77777777" w:rsidR="00FD018C" w:rsidRPr="00F61976" w:rsidRDefault="00FD018C" w:rsidP="00F61976">
      <w:pPr>
        <w:pStyle w:val="BodyText"/>
      </w:pPr>
    </w:p>
    <w:sectPr w:rsidR="00FD018C" w:rsidRPr="00F61976" w:rsidSect="00466872">
      <w:headerReference w:type="default" r:id="rId10"/>
      <w:headerReference w:type="first" r:id="rId11"/>
      <w:pgSz w:w="11906" w:h="16838" w:code="9"/>
      <w:pgMar w:top="2325" w:right="2552" w:bottom="1134" w:left="851" w:header="964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AB9B31" w14:textId="77777777" w:rsidR="00940A9A" w:rsidRDefault="00940A9A" w:rsidP="00F1265A">
      <w:pPr>
        <w:spacing w:line="240" w:lineRule="auto"/>
      </w:pPr>
      <w:r>
        <w:separator/>
      </w:r>
    </w:p>
  </w:endnote>
  <w:endnote w:type="continuationSeparator" w:id="0">
    <w:p w14:paraId="66A765D2" w14:textId="77777777" w:rsidR="00940A9A" w:rsidRDefault="00940A9A" w:rsidP="00F126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kurat LL">
    <w:charset w:val="82"/>
    <w:family w:val="swiss"/>
    <w:notTrueType/>
    <w:pitch w:val="variable"/>
    <w:sig w:usb0="A10000FF" w:usb1="5906A47B" w:usb2="00000018" w:usb3="00000000" w:csb0="00200093" w:csb1="00000000"/>
  </w:font>
  <w:font w:name="Publico Headline Light">
    <w:charset w:val="00"/>
    <w:family w:val="roman"/>
    <w:notTrueType/>
    <w:pitch w:val="variable"/>
    <w:sig w:usb0="00000007" w:usb1="00000000" w:usb2="00000000" w:usb3="00000000" w:csb0="00000093" w:csb1="00000000"/>
  </w:font>
  <w:font w:name="Akkurat LL Light">
    <w:charset w:val="82"/>
    <w:family w:val="swiss"/>
    <w:notTrueType/>
    <w:pitch w:val="variable"/>
    <w:sig w:usb0="A10000FF" w:usb1="5906A47B" w:usb2="00000018" w:usb3="00000000" w:csb0="002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CF10E7E-9E64-433A-A55A-D4C0FA4BA28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BDBD6EF-D285-4936-A76A-FEB2A1AC003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3C47FC" w14:textId="77777777" w:rsidR="00940A9A" w:rsidRDefault="00940A9A" w:rsidP="00F1265A">
      <w:pPr>
        <w:spacing w:line="240" w:lineRule="auto"/>
      </w:pPr>
      <w:r>
        <w:separator/>
      </w:r>
    </w:p>
  </w:footnote>
  <w:footnote w:type="continuationSeparator" w:id="0">
    <w:p w14:paraId="0CD85E1C" w14:textId="77777777" w:rsidR="00940A9A" w:rsidRDefault="00940A9A" w:rsidP="00F126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Ind w:w="17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46"/>
      <w:gridCol w:w="4247"/>
    </w:tblGrid>
    <w:tr w:rsidR="0070042B" w14:paraId="5B25A361" w14:textId="77777777" w:rsidTr="0070042B">
      <w:tc>
        <w:tcPr>
          <w:tcW w:w="4246" w:type="dxa"/>
        </w:tcPr>
        <w:p w14:paraId="637283A2" w14:textId="0DFBB269" w:rsidR="0070042B" w:rsidRDefault="0032716F">
          <w:pPr>
            <w:pStyle w:val="Header"/>
          </w:pPr>
          <w:r>
            <w:fldChar w:fldCharType="begin"/>
          </w:r>
          <w:r>
            <w:instrText xml:space="preserve"> STYLEREF  "Heading 1"  \* MERGEFORMAT </w:instrText>
          </w:r>
          <w:r>
            <w:rPr>
              <w:noProof/>
            </w:rPr>
            <w:fldChar w:fldCharType="end"/>
          </w:r>
        </w:p>
      </w:tc>
      <w:tc>
        <w:tcPr>
          <w:tcW w:w="4247" w:type="dxa"/>
        </w:tcPr>
        <w:p w14:paraId="3B30D344" w14:textId="5BAB76D5" w:rsidR="0070042B" w:rsidRDefault="0070042B" w:rsidP="0070042B">
          <w:pPr>
            <w:pStyle w:val="Head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</w:tbl>
  <w:p w14:paraId="34157B01" w14:textId="0AF3517A" w:rsidR="004D445B" w:rsidRDefault="004D44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207EF" w14:textId="33D928AA" w:rsidR="00F1265A" w:rsidRDefault="00F52239">
    <w:pPr>
      <w:pStyle w:val="Header"/>
    </w:pPr>
    <w:r>
      <w:rPr>
        <w:noProof/>
      </w:rPr>
      <w:drawing>
        <wp:anchor distT="0" distB="0" distL="114300" distR="114300" simplePos="0" relativeHeight="251663360" behindDoc="1" locked="1" layoutInCell="1" allowOverlap="1" wp14:anchorId="2CF9DB99" wp14:editId="48C7B0E1">
          <wp:simplePos x="0" y="0"/>
          <wp:positionH relativeFrom="page">
            <wp:posOffset>5490845</wp:posOffset>
          </wp:positionH>
          <wp:positionV relativeFrom="page">
            <wp:posOffset>-439420</wp:posOffset>
          </wp:positionV>
          <wp:extent cx="3643200" cy="4107600"/>
          <wp:effectExtent l="0" t="0" r="0" b="762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inutes Spar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3200" cy="41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65A">
      <w:rPr>
        <w:noProof/>
      </w:rPr>
      <w:drawing>
        <wp:anchor distT="0" distB="0" distL="114300" distR="114300" simplePos="0" relativeHeight="251658240" behindDoc="1" locked="1" layoutInCell="1" allowOverlap="1" wp14:anchorId="260AC15A" wp14:editId="079AAE1B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594800" cy="507600"/>
          <wp:effectExtent l="0" t="0" r="5715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800" cy="50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8BA90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312BA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29688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B86F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C4E8F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4E5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8879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5ACF1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50E2240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Akkurat LL" w:hAnsi="Akkurat LL" w:hint="default"/>
        <w:b/>
        <w:i w:val="0"/>
      </w:rPr>
    </w:lvl>
  </w:abstractNum>
  <w:abstractNum w:abstractNumId="9" w15:restartNumberingAfterBreak="0">
    <w:nsid w:val="FFFFFF89"/>
    <w:multiLevelType w:val="singleLevel"/>
    <w:tmpl w:val="D9B6B748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6A52" w:themeColor="text2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65A"/>
    <w:rsid w:val="001105D4"/>
    <w:rsid w:val="001A2483"/>
    <w:rsid w:val="001E456D"/>
    <w:rsid w:val="002E1BA2"/>
    <w:rsid w:val="002E6734"/>
    <w:rsid w:val="002F5BE3"/>
    <w:rsid w:val="003026A0"/>
    <w:rsid w:val="0032716F"/>
    <w:rsid w:val="00371298"/>
    <w:rsid w:val="004247CA"/>
    <w:rsid w:val="00466872"/>
    <w:rsid w:val="004D445B"/>
    <w:rsid w:val="004F317E"/>
    <w:rsid w:val="00526B03"/>
    <w:rsid w:val="005819DA"/>
    <w:rsid w:val="0059129D"/>
    <w:rsid w:val="0060526E"/>
    <w:rsid w:val="00615D01"/>
    <w:rsid w:val="0070042B"/>
    <w:rsid w:val="007017C5"/>
    <w:rsid w:val="00754483"/>
    <w:rsid w:val="00770949"/>
    <w:rsid w:val="00773E78"/>
    <w:rsid w:val="007C560B"/>
    <w:rsid w:val="007E56BD"/>
    <w:rsid w:val="008B101D"/>
    <w:rsid w:val="008B3D7C"/>
    <w:rsid w:val="008B616C"/>
    <w:rsid w:val="008C21CB"/>
    <w:rsid w:val="008C4F6F"/>
    <w:rsid w:val="008D2D00"/>
    <w:rsid w:val="00937FB0"/>
    <w:rsid w:val="00940A9A"/>
    <w:rsid w:val="0095767D"/>
    <w:rsid w:val="00966F64"/>
    <w:rsid w:val="00A83CE2"/>
    <w:rsid w:val="00A86B81"/>
    <w:rsid w:val="00B1477D"/>
    <w:rsid w:val="00B5633A"/>
    <w:rsid w:val="00BF5C9A"/>
    <w:rsid w:val="00BF7B80"/>
    <w:rsid w:val="00C47B1C"/>
    <w:rsid w:val="00C51968"/>
    <w:rsid w:val="00CA15AE"/>
    <w:rsid w:val="00CC0BE1"/>
    <w:rsid w:val="00CF6D94"/>
    <w:rsid w:val="00D23D29"/>
    <w:rsid w:val="00DA21A4"/>
    <w:rsid w:val="00DA72F7"/>
    <w:rsid w:val="00DC0D6F"/>
    <w:rsid w:val="00DD13B3"/>
    <w:rsid w:val="00E16C51"/>
    <w:rsid w:val="00E465FF"/>
    <w:rsid w:val="00E70EC7"/>
    <w:rsid w:val="00EA7A14"/>
    <w:rsid w:val="00F0305A"/>
    <w:rsid w:val="00F1265A"/>
    <w:rsid w:val="00F52239"/>
    <w:rsid w:val="00F61976"/>
    <w:rsid w:val="00FA21AE"/>
    <w:rsid w:val="00FC0986"/>
    <w:rsid w:val="00FD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D0C502A"/>
  <w15:chartTrackingRefBased/>
  <w15:docId w15:val="{86837E47-9AB5-46B2-BDD0-1B14C32A2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D01"/>
    <w:pPr>
      <w:spacing w:after="0" w:line="288" w:lineRule="auto"/>
    </w:pPr>
    <w:rPr>
      <w:rFonts w:ascii="Akkurat LL Light" w:hAnsi="Akkurat LL Light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101D"/>
    <w:pPr>
      <w:keepNext/>
      <w:keepLines/>
      <w:spacing w:after="567" w:line="520" w:lineRule="atLeast"/>
      <w:outlineLvl w:val="0"/>
    </w:pPr>
    <w:rPr>
      <w:rFonts w:eastAsiaTheme="majorEastAsia" w:cstheme="majorBidi"/>
      <w:color w:val="2E2D2B" w:themeColor="text1"/>
      <w:sz w:val="48"/>
      <w:szCs w:val="32"/>
    </w:rPr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DD13B3"/>
    <w:pPr>
      <w:keepNext/>
      <w:keepLines/>
      <w:pBdr>
        <w:top w:val="single" w:sz="2" w:space="15" w:color="auto"/>
      </w:pBdr>
      <w:spacing w:before="400" w:after="600" w:line="340" w:lineRule="atLeast"/>
      <w:outlineLvl w:val="1"/>
    </w:pPr>
    <w:rPr>
      <w:rFonts w:asciiTheme="majorHAnsi" w:eastAsiaTheme="majorEastAsia" w:hAnsiTheme="majorHAnsi" w:cstheme="majorBidi"/>
      <w:b/>
      <w:color w:val="2E2D2B" w:themeColor="text1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317E"/>
    <w:pPr>
      <w:keepNext/>
      <w:keepLines/>
      <w:spacing w:before="57" w:line="260" w:lineRule="atLeast"/>
      <w:outlineLvl w:val="2"/>
    </w:pPr>
    <w:rPr>
      <w:rFonts w:asciiTheme="majorHAnsi" w:eastAsiaTheme="majorEastAsia" w:hAnsiTheme="majorHAnsi" w:cstheme="majorBidi"/>
      <w:b/>
      <w:color w:val="2E2D2B" w:themeColor="text1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042B"/>
    <w:pPr>
      <w:tabs>
        <w:tab w:val="center" w:pos="4513"/>
        <w:tab w:val="right" w:pos="9026"/>
      </w:tabs>
      <w:spacing w:line="240" w:lineRule="auto"/>
    </w:pPr>
    <w:rPr>
      <w:color w:val="B7B7B7" w:themeColor="accent5"/>
    </w:rPr>
  </w:style>
  <w:style w:type="character" w:customStyle="1" w:styleId="HeaderChar">
    <w:name w:val="Header Char"/>
    <w:basedOn w:val="DefaultParagraphFont"/>
    <w:link w:val="Header"/>
    <w:uiPriority w:val="99"/>
    <w:rsid w:val="0070042B"/>
    <w:rPr>
      <w:rFonts w:ascii="Akkurat LL Light" w:hAnsi="Akkurat LL Light"/>
      <w:color w:val="B7B7B7" w:themeColor="accent5"/>
      <w:sz w:val="20"/>
    </w:rPr>
  </w:style>
  <w:style w:type="paragraph" w:styleId="Footer">
    <w:name w:val="footer"/>
    <w:basedOn w:val="Normal"/>
    <w:link w:val="FooterChar"/>
    <w:uiPriority w:val="99"/>
    <w:unhideWhenUsed/>
    <w:rsid w:val="00F1265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65A"/>
  </w:style>
  <w:style w:type="table" w:styleId="TableGrid">
    <w:name w:val="Table Grid"/>
    <w:basedOn w:val="TableNormal"/>
    <w:uiPriority w:val="39"/>
    <w:rsid w:val="00F12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B101D"/>
    <w:rPr>
      <w:rFonts w:ascii="Akkurat LL Light" w:eastAsiaTheme="majorEastAsia" w:hAnsi="Akkurat LL Light" w:cstheme="majorBidi"/>
      <w:color w:val="2E2D2B" w:themeColor="tex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D13B3"/>
    <w:rPr>
      <w:rFonts w:asciiTheme="majorHAnsi" w:eastAsiaTheme="majorEastAsia" w:hAnsiTheme="majorHAnsi" w:cstheme="majorBidi"/>
      <w:b/>
      <w:color w:val="2E2D2B" w:themeColor="text1"/>
      <w:sz w:val="30"/>
      <w:szCs w:val="26"/>
    </w:rPr>
  </w:style>
  <w:style w:type="paragraph" w:styleId="ListBullet">
    <w:name w:val="List Bullet"/>
    <w:basedOn w:val="Normal"/>
    <w:uiPriority w:val="99"/>
    <w:unhideWhenUsed/>
    <w:rsid w:val="00615D01"/>
    <w:pPr>
      <w:numPr>
        <w:numId w:val="1"/>
      </w:numPr>
      <w:spacing w:after="170"/>
      <w:ind w:left="624" w:hanging="624"/>
    </w:pPr>
    <w:rPr>
      <w:rFonts w:asciiTheme="minorHAnsi" w:hAnsiTheme="minorHAnsi"/>
    </w:rPr>
  </w:style>
  <w:style w:type="paragraph" w:styleId="BodyText">
    <w:name w:val="Body Text"/>
    <w:basedOn w:val="Normal"/>
    <w:link w:val="BodyTextChar"/>
    <w:uiPriority w:val="99"/>
    <w:unhideWhenUsed/>
    <w:rsid w:val="00F61976"/>
    <w:pPr>
      <w:spacing w:after="170"/>
    </w:pPr>
    <w:rPr>
      <w:rFonts w:asciiTheme="minorHAnsi" w:hAnsiTheme="minorHAnsi"/>
    </w:rPr>
  </w:style>
  <w:style w:type="character" w:customStyle="1" w:styleId="BodyTextChar">
    <w:name w:val="Body Text Char"/>
    <w:basedOn w:val="DefaultParagraphFont"/>
    <w:link w:val="BodyText"/>
    <w:uiPriority w:val="99"/>
    <w:rsid w:val="00F61976"/>
    <w:rPr>
      <w:sz w:val="20"/>
    </w:rPr>
  </w:style>
  <w:style w:type="paragraph" w:styleId="ListNumber">
    <w:name w:val="List Number"/>
    <w:basedOn w:val="Normal"/>
    <w:uiPriority w:val="99"/>
    <w:unhideWhenUsed/>
    <w:rsid w:val="0059129D"/>
    <w:pPr>
      <w:numPr>
        <w:numId w:val="6"/>
      </w:numPr>
      <w:spacing w:after="80"/>
      <w:ind w:left="624" w:hanging="624"/>
    </w:pPr>
    <w:rPr>
      <w:rFonts w:asciiTheme="minorHAnsi" w:hAnsiTheme="minorHAnsi"/>
    </w:rPr>
  </w:style>
  <w:style w:type="paragraph" w:customStyle="1" w:styleId="Details">
    <w:name w:val="Details"/>
    <w:basedOn w:val="Normal"/>
    <w:qFormat/>
    <w:rsid w:val="008B101D"/>
    <w:rPr>
      <w:rFonts w:ascii="Akkurat LL" w:hAnsi="Akkurat LL"/>
      <w:b/>
    </w:rPr>
  </w:style>
  <w:style w:type="character" w:customStyle="1" w:styleId="Heading3Char">
    <w:name w:val="Heading 3 Char"/>
    <w:basedOn w:val="DefaultParagraphFont"/>
    <w:link w:val="Heading3"/>
    <w:uiPriority w:val="9"/>
    <w:rsid w:val="004F317E"/>
    <w:rPr>
      <w:rFonts w:asciiTheme="majorHAnsi" w:eastAsiaTheme="majorEastAsia" w:hAnsiTheme="majorHAnsi" w:cstheme="majorBidi"/>
      <w:b/>
      <w:color w:val="2E2D2B" w:themeColor="text1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18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18C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FD018C"/>
  </w:style>
  <w:style w:type="character" w:customStyle="1" w:styleId="eop">
    <w:name w:val="eop"/>
    <w:basedOn w:val="DefaultParagraphFont"/>
    <w:rsid w:val="00110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atapult Colour Palette">
      <a:dk1>
        <a:srgbClr val="2E2D2B"/>
      </a:dk1>
      <a:lt1>
        <a:sysClr val="window" lastClr="FFFFFF"/>
      </a:lt1>
      <a:dk2>
        <a:srgbClr val="006A52"/>
      </a:dk2>
      <a:lt2>
        <a:srgbClr val="DBDBDB"/>
      </a:lt2>
      <a:accent1>
        <a:srgbClr val="006A52"/>
      </a:accent1>
      <a:accent2>
        <a:srgbClr val="00E5B5"/>
      </a:accent2>
      <a:accent3>
        <a:srgbClr val="DBDBDB"/>
      </a:accent3>
      <a:accent4>
        <a:srgbClr val="FC5E36"/>
      </a:accent4>
      <a:accent5>
        <a:srgbClr val="B7B7B7"/>
      </a:accent5>
      <a:accent6>
        <a:srgbClr val="FF94C2"/>
      </a:accent6>
      <a:hlink>
        <a:srgbClr val="006A52"/>
      </a:hlink>
      <a:folHlink>
        <a:srgbClr val="00E5B5"/>
      </a:folHlink>
    </a:clrScheme>
    <a:fontScheme name="Custom 4">
      <a:majorFont>
        <a:latin typeface="Akkurat LL"/>
        <a:ea typeface=""/>
        <a:cs typeface=""/>
      </a:majorFont>
      <a:minorFont>
        <a:latin typeface="Publico Headline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280c667-1617-40d1-93d9-3224a9c1905c">
      <UserInfo>
        <DisplayName/>
        <AccountId xsi:nil="true"/>
        <AccountType/>
      </UserInfo>
    </SharedWithUsers>
    <MigrationWizId xmlns="686c6eb2-1062-4cdb-a219-07117b871ad4" xsi:nil="true"/>
    <MigrationWizIdPermissionLevels xmlns="686c6eb2-1062-4cdb-a219-07117b871ad4" xsi:nil="true"/>
    <MigrationWizIdPermissions xmlns="686c6eb2-1062-4cdb-a219-07117b871ad4" xsi:nil="true"/>
    <MigrationWizIdSecurityGroups xmlns="686c6eb2-1062-4cdb-a219-07117b871ad4" xsi:nil="true"/>
    <MigrationWizIdDocumentLibraryPermissions xmlns="686c6eb2-1062-4cdb-a219-07117b871a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769F3AFC7CB14DA7743A2FBB728D94" ma:contentTypeVersion="18" ma:contentTypeDescription="Create a new document." ma:contentTypeScope="" ma:versionID="176484c47cb2c4433b9a922c9031b1e9">
  <xsd:schema xmlns:xsd="http://www.w3.org/2001/XMLSchema" xmlns:xs="http://www.w3.org/2001/XMLSchema" xmlns:p="http://schemas.microsoft.com/office/2006/metadata/properties" xmlns:ns3="686c6eb2-1062-4cdb-a219-07117b871ad4" xmlns:ns4="c280c667-1617-40d1-93d9-3224a9c1905c" targetNamespace="http://schemas.microsoft.com/office/2006/metadata/properties" ma:root="true" ma:fieldsID="361d6536ad54d8eb1269e536c63b8383" ns3:_="" ns4:_="">
    <xsd:import namespace="686c6eb2-1062-4cdb-a219-07117b871ad4"/>
    <xsd:import namespace="c280c667-1617-40d1-93d9-3224a9c1905c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6c6eb2-1062-4cdb-a219-07117b871ad4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0c667-1617-40d1-93d9-3224a9c1905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3A9993-3988-47BB-86FA-FE2CBC7A6981}">
  <ds:schemaRefs>
    <ds:schemaRef ds:uri="c280c667-1617-40d1-93d9-3224a9c1905c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686c6eb2-1062-4cdb-a219-07117b871ad4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9F0A5CD-7945-4A28-996D-2B7FE5DDF9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457D36-562B-4360-BF44-1AE56311E7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6c6eb2-1062-4cdb-a219-07117b871ad4"/>
    <ds:schemaRef ds:uri="c280c667-1617-40d1-93d9-3224a9c190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Fellows Network Application Form</Template>
  <TotalTime>1</TotalTime>
  <Pages>2</Pages>
  <Words>174</Words>
  <Characters>1132</Characters>
  <Application>Microsoft Office Word</Application>
  <DocSecurity>0</DocSecurity>
  <Lines>24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Operandi Limited</dc:creator>
  <cp:keywords/>
  <dc:description/>
  <cp:lastModifiedBy>Natasha Moore</cp:lastModifiedBy>
  <cp:revision>2</cp:revision>
  <cp:lastPrinted>2020-07-13T17:23:00Z</cp:lastPrinted>
  <dcterms:created xsi:type="dcterms:W3CDTF">2020-11-20T16:43:00Z</dcterms:created>
  <dcterms:modified xsi:type="dcterms:W3CDTF">2020-11-20T16:43:00Z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0x01010002769F3AFC7CB14DA7743A2FBB728D94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</Properties>
</file>